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ED357" w14:textId="473F992A" w:rsidR="005940E5" w:rsidRDefault="00886CAA" w:rsidP="00886CAA">
      <w:pPr>
        <w:jc w:val="center"/>
      </w:pPr>
      <w:r>
        <w:rPr>
          <w:noProof/>
        </w:rPr>
        <w:drawing>
          <wp:inline distT="0" distB="0" distL="0" distR="0" wp14:anchorId="6DE3C868" wp14:editId="568C2A0D">
            <wp:extent cx="6088151" cy="3424518"/>
            <wp:effectExtent l="0" t="0" r="0" b="5080"/>
            <wp:docPr id="7" name="Picture 7" descr="A red and yellow card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red and yellow card with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9003" cy="343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612F969C" wp14:editId="366C7C83">
                <wp:extent cx="6069816" cy="5809129"/>
                <wp:effectExtent l="12700" t="12700" r="13970" b="20320"/>
                <wp:docPr id="1" name="Arrow: Down 1" descr="Maroon decrative arrow pointed down.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816" cy="5809129"/>
                        </a:xfrm>
                        <a:prstGeom prst="downArrow">
                          <a:avLst>
                            <a:gd name="adj1" fmla="val 100000"/>
                            <a:gd name="adj2" fmla="val 14279"/>
                          </a:avLst>
                        </a:prstGeom>
                        <a:solidFill>
                          <a:schemeClr val="accent1"/>
                        </a:solidFill>
                        <a:ln w="25400">
                          <a:solidFill>
                            <a:schemeClr val="accent1"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4CC8E4" w14:textId="797A3EFF" w:rsidR="00886CAA" w:rsidRPr="00886CAA" w:rsidRDefault="00886CAA" w:rsidP="00886CAA">
                            <w:pPr>
                              <w:pStyle w:val="Intro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886CAA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On-site training in this location</w:t>
                            </w:r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 xml:space="preserve"> for</w:t>
                            </w:r>
                          </w:p>
                          <w:p w14:paraId="08C3B477" w14:textId="77777777" w:rsidR="00886CAA" w:rsidRPr="00886CAA" w:rsidRDefault="00886CAA" w:rsidP="00886CAA">
                            <w:pPr>
                              <w:jc w:val="center"/>
                              <w:rPr>
                                <w:rFonts w:ascii="Calibri" w:hAnsi="Calibri" w:cs="Calibri"/>
                                <w:caps/>
                                <w:color w:val="FFFFFF" w:themeColor="background1"/>
                                <w:spacing w:val="30"/>
                                <w:sz w:val="28"/>
                              </w:rPr>
                            </w:pPr>
                            <w:r w:rsidRPr="00886CAA">
                              <w:rPr>
                                <w:rFonts w:ascii="Calibri" w:hAnsi="Calibri" w:cs="Calibri"/>
                                <w:caps/>
                                <w:color w:val="FFFFFF" w:themeColor="background1"/>
                                <w:spacing w:val="30"/>
                                <w:sz w:val="28"/>
                              </w:rPr>
                              <w:t>-------------------------------------</w:t>
                            </w:r>
                          </w:p>
                          <w:p w14:paraId="56EEE058" w14:textId="3909E806" w:rsidR="00886CAA" w:rsidRPr="00886CAA" w:rsidRDefault="00886CAA" w:rsidP="00886CAA">
                            <w:pPr>
                              <w:pStyle w:val="Title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Hands-ONLY CPR</w:t>
                            </w:r>
                          </w:p>
                          <w:p w14:paraId="252162C4" w14:textId="77777777" w:rsidR="00886CAA" w:rsidRPr="00886CAA" w:rsidRDefault="00886CAA" w:rsidP="00886CAA">
                            <w:pPr>
                              <w:jc w:val="center"/>
                              <w:rPr>
                                <w:rFonts w:ascii="Calibri" w:eastAsia="Candara" w:hAnsi="Calibri" w:cs="Calibri"/>
                                <w:b/>
                                <w:caps/>
                                <w:color w:val="FFFFFF" w:themeColor="background1"/>
                                <w:sz w:val="4"/>
                                <w:szCs w:val="64"/>
                              </w:rPr>
                            </w:pPr>
                          </w:p>
                          <w:p w14:paraId="0CD6C808" w14:textId="7A7F2B20" w:rsidR="00886CAA" w:rsidRPr="00886CAA" w:rsidRDefault="00886CAA" w:rsidP="00886CAA">
                            <w:pPr>
                              <w:pStyle w:val="Subtitle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takes less than 5 minutes</w:t>
                            </w:r>
                          </w:p>
                          <w:p w14:paraId="26C491AE" w14:textId="77777777" w:rsidR="00886CAA" w:rsidRPr="00886CAA" w:rsidRDefault="00886CAA" w:rsidP="00886CAA">
                            <w:pPr>
                              <w:jc w:val="center"/>
                              <w:rPr>
                                <w:rFonts w:ascii="Calibri" w:hAnsi="Calibri" w:cs="Calibri"/>
                                <w:caps/>
                                <w:color w:val="FFFFFF" w:themeColor="background1"/>
                                <w:spacing w:val="30"/>
                                <w:sz w:val="28"/>
                              </w:rPr>
                            </w:pPr>
                            <w:r w:rsidRPr="00886CAA">
                              <w:rPr>
                                <w:rFonts w:ascii="Calibri" w:hAnsi="Calibri" w:cs="Calibri"/>
                                <w:caps/>
                                <w:color w:val="FFFFFF" w:themeColor="background1"/>
                                <w:spacing w:val="30"/>
                                <w:sz w:val="28"/>
                              </w:rPr>
                              <w:t>-------------------------------------</w:t>
                            </w:r>
                          </w:p>
                          <w:p w14:paraId="5E159195" w14:textId="4F604229" w:rsidR="00886CAA" w:rsidRPr="00886CAA" w:rsidRDefault="00886CAA" w:rsidP="00886CAA">
                            <w:pPr>
                              <w:pStyle w:val="Date"/>
                              <w:rPr>
                                <w:rFonts w:ascii="Calibri" w:hAnsi="Calibri" w:cs="Calibri"/>
                                <w:szCs w:val="32"/>
                              </w:rPr>
                            </w:pPr>
                            <w:sdt>
                              <w:sdtPr>
                                <w:rPr>
                                  <w:rFonts w:ascii="Calibri" w:hAnsi="Calibri" w:cs="Calibri"/>
                                  <w:szCs w:val="32"/>
                                </w:rPr>
                                <w:id w:val="2024510075"/>
                                <w:placeholder>
                                  <w:docPart w:val="0BBDF0FB52CB1049BFBA124473C16140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Content>
                                <w:r w:rsidRPr="00886CAA">
                                  <w:rPr>
                                    <w:rStyle w:val="DateChar"/>
                                    <w:rFonts w:ascii="Calibri" w:hAnsi="Calibri" w:cs="Calibri"/>
                                    <w:szCs w:val="32"/>
                                  </w:rPr>
                                  <w:t>DATE</w:t>
                                </w:r>
                              </w:sdtContent>
                            </w:sdt>
                            <w:r w:rsidRPr="00886CAA">
                              <w:rPr>
                                <w:rFonts w:ascii="Calibri" w:hAnsi="Calibri" w:cs="Calibri"/>
                                <w:szCs w:val="32"/>
                              </w:rPr>
                              <w:t xml:space="preserve">: </w:t>
                            </w:r>
                          </w:p>
                          <w:p w14:paraId="7C7EE501" w14:textId="0714C432" w:rsidR="00886CAA" w:rsidRPr="00886CAA" w:rsidRDefault="00886CAA" w:rsidP="00886CAA">
                            <w:pPr>
                              <w:pStyle w:val="Time"/>
                              <w:rPr>
                                <w:rFonts w:ascii="Calibri" w:hAnsi="Calibri" w:cs="Calibri"/>
                                <w:szCs w:val="32"/>
                              </w:rPr>
                            </w:pPr>
                            <w:sdt>
                              <w:sdtPr>
                                <w:rPr>
                                  <w:rFonts w:ascii="Calibri" w:hAnsi="Calibri" w:cs="Calibri"/>
                                  <w:szCs w:val="32"/>
                                </w:rPr>
                                <w:id w:val="-1204931732"/>
                                <w:placeholder>
                                  <w:docPart w:val="63C0DF73EA66F64688D8483725819306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Content>
                                <w:r w:rsidRPr="00886CAA">
                                  <w:rPr>
                                    <w:rFonts w:ascii="Calibri" w:hAnsi="Calibri" w:cs="Calibri"/>
                                    <w:szCs w:val="32"/>
                                  </w:rPr>
                                  <w:t>TIME</w:t>
                                </w:r>
                              </w:sdtContent>
                            </w:sdt>
                            <w:r w:rsidRPr="00886CAA">
                              <w:rPr>
                                <w:rFonts w:ascii="Calibri" w:hAnsi="Calibri" w:cs="Calibri"/>
                                <w:szCs w:val="32"/>
                              </w:rPr>
                              <w:t xml:space="preserve">: </w:t>
                            </w:r>
                          </w:p>
                          <w:p w14:paraId="2B245C70" w14:textId="48090D55" w:rsidR="00886CAA" w:rsidRPr="00886CAA" w:rsidRDefault="00886CAA" w:rsidP="00886CAA">
                            <w:pPr>
                              <w:pStyle w:val="Location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rPr>
                                  <w:rFonts w:ascii="Calibri" w:hAnsi="Calibri" w:cs="Calibri"/>
                                  <w:sz w:val="32"/>
                                  <w:szCs w:val="32"/>
                                </w:rPr>
                                <w:id w:val="-1072195456"/>
                                <w:placeholder>
                                  <w:docPart w:val="9442B7380AA5FE43BB9EB83C81824DD2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Content>
                                <w:r w:rsidRPr="00886CAA">
                                  <w:rPr>
                                    <w:rFonts w:ascii="Calibri" w:hAnsi="Calibri" w:cs="Calibri"/>
                                    <w:sz w:val="32"/>
                                    <w:szCs w:val="32"/>
                                  </w:rPr>
                                  <w:t>LOCATION</w:t>
                                </w:r>
                              </w:sdtContent>
                            </w:sdt>
                            <w:r w:rsidRPr="00886CAA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14:paraId="2CFAFEF1" w14:textId="33541FAD" w:rsidR="00886CAA" w:rsidRPr="00886CAA" w:rsidRDefault="00886CAA" w:rsidP="00886CAA">
                            <w:pPr>
                              <w:pStyle w:val="Location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Contact the trainer: </w:t>
                            </w:r>
                            <w:r w:rsidR="005F2931">
                              <w:rPr>
                                <w:rFonts w:ascii="Calibri" w:hAnsi="Calibri" w:cs="Calibri"/>
                              </w:rPr>
                              <w:t xml:space="preserve">[ email @ </w:t>
                            </w:r>
                            <w:proofErr w:type="gramStart"/>
                            <w:r w:rsidR="005F2931">
                              <w:rPr>
                                <w:rFonts w:ascii="Calibri" w:hAnsi="Calibri" w:cs="Calibri"/>
                              </w:rPr>
                              <w:t>usc.edu ]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12F969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" o:spid="_x0000_s1026" type="#_x0000_t67" alt="Title: Arrow - Description: Maroon decrative arrow pointed down." style="width:477.95pt;height:45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" adj="18516,0" fillcolor="#a50021 [3204]" strokecolor="#a50021 [3204]" strokeweight="2pt">
                <v:stroke opacity="0"/>
                <v:textbox inset=",64.8pt">
                  <w:txbxContent>
                    <w:p w14:paraId="5C4CC8E4" w14:textId="797A3EFF" w:rsidR="00886CAA" w:rsidRPr="00886CAA" w:rsidRDefault="00886CAA" w:rsidP="00886CAA">
                      <w:pPr>
                        <w:pStyle w:val="Intro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886CAA">
                        <w:rPr>
                          <w:rFonts w:ascii="Calibri" w:hAnsi="Calibri" w:cs="Calibri"/>
                          <w:sz w:val="36"/>
                          <w:szCs w:val="36"/>
                        </w:rPr>
                        <w:t>On-site training in this location</w:t>
                      </w:r>
                      <w:r>
                        <w:rPr>
                          <w:rFonts w:ascii="Calibri" w:hAnsi="Calibri" w:cs="Calibri"/>
                          <w:sz w:val="36"/>
                          <w:szCs w:val="36"/>
                        </w:rPr>
                        <w:t xml:space="preserve"> for</w:t>
                      </w:r>
                    </w:p>
                    <w:p w14:paraId="08C3B477" w14:textId="77777777" w:rsidR="00886CAA" w:rsidRPr="00886CAA" w:rsidRDefault="00886CAA" w:rsidP="00886CAA">
                      <w:pPr>
                        <w:jc w:val="center"/>
                        <w:rPr>
                          <w:rFonts w:ascii="Calibri" w:hAnsi="Calibri" w:cs="Calibri"/>
                          <w:caps/>
                          <w:color w:val="FFFFFF" w:themeColor="background1"/>
                          <w:spacing w:val="30"/>
                          <w:sz w:val="28"/>
                        </w:rPr>
                      </w:pPr>
                      <w:r w:rsidRPr="00886CAA">
                        <w:rPr>
                          <w:rFonts w:ascii="Calibri" w:hAnsi="Calibri" w:cs="Calibri"/>
                          <w:caps/>
                          <w:color w:val="FFFFFF" w:themeColor="background1"/>
                          <w:spacing w:val="30"/>
                          <w:sz w:val="28"/>
                        </w:rPr>
                        <w:t>-------------------------------------</w:t>
                      </w:r>
                    </w:p>
                    <w:p w14:paraId="56EEE058" w14:textId="3909E806" w:rsidR="00886CAA" w:rsidRPr="00886CAA" w:rsidRDefault="00886CAA" w:rsidP="00886CAA">
                      <w:pPr>
                        <w:pStyle w:val="Title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Hands-ONLY CPR</w:t>
                      </w:r>
                    </w:p>
                    <w:p w14:paraId="252162C4" w14:textId="77777777" w:rsidR="00886CAA" w:rsidRPr="00886CAA" w:rsidRDefault="00886CAA" w:rsidP="00886CAA">
                      <w:pPr>
                        <w:jc w:val="center"/>
                        <w:rPr>
                          <w:rFonts w:ascii="Calibri" w:eastAsia="Candara" w:hAnsi="Calibri" w:cs="Calibri"/>
                          <w:b/>
                          <w:caps/>
                          <w:color w:val="FFFFFF" w:themeColor="background1"/>
                          <w:sz w:val="4"/>
                          <w:szCs w:val="64"/>
                        </w:rPr>
                      </w:pPr>
                    </w:p>
                    <w:p w14:paraId="0CD6C808" w14:textId="7A7F2B20" w:rsidR="00886CAA" w:rsidRPr="00886CAA" w:rsidRDefault="00886CAA" w:rsidP="00886CAA">
                      <w:pPr>
                        <w:pStyle w:val="Subtitle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takes less than 5 minutes</w:t>
                      </w:r>
                    </w:p>
                    <w:p w14:paraId="26C491AE" w14:textId="77777777" w:rsidR="00886CAA" w:rsidRPr="00886CAA" w:rsidRDefault="00886CAA" w:rsidP="00886CAA">
                      <w:pPr>
                        <w:jc w:val="center"/>
                        <w:rPr>
                          <w:rFonts w:ascii="Calibri" w:hAnsi="Calibri" w:cs="Calibri"/>
                          <w:caps/>
                          <w:color w:val="FFFFFF" w:themeColor="background1"/>
                          <w:spacing w:val="30"/>
                          <w:sz w:val="28"/>
                        </w:rPr>
                      </w:pPr>
                      <w:r w:rsidRPr="00886CAA">
                        <w:rPr>
                          <w:rFonts w:ascii="Calibri" w:hAnsi="Calibri" w:cs="Calibri"/>
                          <w:caps/>
                          <w:color w:val="FFFFFF" w:themeColor="background1"/>
                          <w:spacing w:val="30"/>
                          <w:sz w:val="28"/>
                        </w:rPr>
                        <w:t>-------------------------------------</w:t>
                      </w:r>
                    </w:p>
                    <w:p w14:paraId="5E159195" w14:textId="4F604229" w:rsidR="00886CAA" w:rsidRPr="00886CAA" w:rsidRDefault="00886CAA" w:rsidP="00886CAA">
                      <w:pPr>
                        <w:pStyle w:val="Date"/>
                        <w:rPr>
                          <w:rFonts w:ascii="Calibri" w:hAnsi="Calibri" w:cs="Calibri"/>
                          <w:szCs w:val="32"/>
                        </w:rPr>
                      </w:pPr>
                      <w:sdt>
                        <w:sdtPr>
                          <w:rPr>
                            <w:rFonts w:ascii="Calibri" w:hAnsi="Calibri" w:cs="Calibri"/>
                            <w:szCs w:val="32"/>
                          </w:rPr>
                          <w:id w:val="2024510075"/>
                          <w:placeholder>
                            <w:docPart w:val="0BBDF0FB52CB1049BFBA124473C16140"/>
                          </w:placeholder>
                          <w:temporary/>
                          <w:showingPlcHdr/>
                          <w15:appearance w15:val="hidden"/>
                        </w:sdtPr>
                        <w:sdtContent>
                          <w:r w:rsidRPr="00886CAA">
                            <w:rPr>
                              <w:rStyle w:val="DateChar"/>
                              <w:rFonts w:ascii="Calibri" w:hAnsi="Calibri" w:cs="Calibri"/>
                              <w:szCs w:val="32"/>
                            </w:rPr>
                            <w:t>DATE</w:t>
                          </w:r>
                        </w:sdtContent>
                      </w:sdt>
                      <w:r w:rsidRPr="00886CAA">
                        <w:rPr>
                          <w:rFonts w:ascii="Calibri" w:hAnsi="Calibri" w:cs="Calibri"/>
                          <w:szCs w:val="32"/>
                        </w:rPr>
                        <w:t xml:space="preserve">: </w:t>
                      </w:r>
                    </w:p>
                    <w:p w14:paraId="7C7EE501" w14:textId="0714C432" w:rsidR="00886CAA" w:rsidRPr="00886CAA" w:rsidRDefault="00886CAA" w:rsidP="00886CAA">
                      <w:pPr>
                        <w:pStyle w:val="Time"/>
                        <w:rPr>
                          <w:rFonts w:ascii="Calibri" w:hAnsi="Calibri" w:cs="Calibri"/>
                          <w:szCs w:val="32"/>
                        </w:rPr>
                      </w:pPr>
                      <w:sdt>
                        <w:sdtPr>
                          <w:rPr>
                            <w:rFonts w:ascii="Calibri" w:hAnsi="Calibri" w:cs="Calibri"/>
                            <w:szCs w:val="32"/>
                          </w:rPr>
                          <w:id w:val="-1204931732"/>
                          <w:placeholder>
                            <w:docPart w:val="63C0DF73EA66F64688D8483725819306"/>
                          </w:placeholder>
                          <w:temporary/>
                          <w:showingPlcHdr/>
                          <w15:appearance w15:val="hidden"/>
                        </w:sdtPr>
                        <w:sdtContent>
                          <w:r w:rsidRPr="00886CAA">
                            <w:rPr>
                              <w:rFonts w:ascii="Calibri" w:hAnsi="Calibri" w:cs="Calibri"/>
                              <w:szCs w:val="32"/>
                            </w:rPr>
                            <w:t>TIME</w:t>
                          </w:r>
                        </w:sdtContent>
                      </w:sdt>
                      <w:r w:rsidRPr="00886CAA">
                        <w:rPr>
                          <w:rFonts w:ascii="Calibri" w:hAnsi="Calibri" w:cs="Calibri"/>
                          <w:szCs w:val="32"/>
                        </w:rPr>
                        <w:t xml:space="preserve">: </w:t>
                      </w:r>
                    </w:p>
                    <w:p w14:paraId="2B245C70" w14:textId="48090D55" w:rsidR="00886CAA" w:rsidRPr="00886CAA" w:rsidRDefault="00886CAA" w:rsidP="00886CAA">
                      <w:pPr>
                        <w:pStyle w:val="Location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sdt>
                        <w:sdtPr>
                          <w:rPr>
                            <w:rFonts w:ascii="Calibri" w:hAnsi="Calibri" w:cs="Calibri"/>
                            <w:sz w:val="32"/>
                            <w:szCs w:val="32"/>
                          </w:rPr>
                          <w:id w:val="-1072195456"/>
                          <w:placeholder>
                            <w:docPart w:val="9442B7380AA5FE43BB9EB83C81824DD2"/>
                          </w:placeholder>
                          <w:temporary/>
                          <w:showingPlcHdr/>
                          <w15:appearance w15:val="hidden"/>
                        </w:sdtPr>
                        <w:sdtContent>
                          <w:r w:rsidRPr="00886CAA">
                            <w:rPr>
                              <w:rFonts w:ascii="Calibri" w:hAnsi="Calibri" w:cs="Calibri"/>
                              <w:sz w:val="32"/>
                              <w:szCs w:val="32"/>
                            </w:rPr>
                            <w:t>LOCATION</w:t>
                          </w:r>
                        </w:sdtContent>
                      </w:sdt>
                      <w:r w:rsidRPr="00886CAA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: </w:t>
                      </w:r>
                    </w:p>
                    <w:p w14:paraId="2CFAFEF1" w14:textId="33541FAD" w:rsidR="00886CAA" w:rsidRPr="00886CAA" w:rsidRDefault="00886CAA" w:rsidP="00886CAA">
                      <w:pPr>
                        <w:pStyle w:val="Location"/>
                        <w:rPr>
                          <w:rFonts w:ascii="Calibri" w:hAnsi="Calibri" w:cs="Calibri"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Contact the trainer: </w:t>
                      </w:r>
                      <w:r w:rsidR="005F2931">
                        <w:rPr>
                          <w:rFonts w:ascii="Calibri" w:hAnsi="Calibri" w:cs="Calibri"/>
                        </w:rPr>
                        <w:t xml:space="preserve">[ email @ </w:t>
                      </w:r>
                      <w:proofErr w:type="gramStart"/>
                      <w:r w:rsidR="005F2931">
                        <w:rPr>
                          <w:rFonts w:ascii="Calibri" w:hAnsi="Calibri" w:cs="Calibri"/>
                        </w:rPr>
                        <w:t>usc.edu ]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sectPr w:rsidR="005940E5" w:rsidSect="00886CAA">
      <w:footerReference w:type="default" r:id="rId12"/>
      <w:pgSz w:w="11906" w:h="16838" w:code="9"/>
      <w:pgMar w:top="1179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4BC03A" w14:textId="77777777" w:rsidR="000E78D5" w:rsidRDefault="000E78D5" w:rsidP="008B0818">
      <w:r>
        <w:separator/>
      </w:r>
    </w:p>
  </w:endnote>
  <w:endnote w:type="continuationSeparator" w:id="0">
    <w:p w14:paraId="4FE9A7A1" w14:textId="77777777" w:rsidR="000E78D5" w:rsidRDefault="000E78D5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4D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8FFB84" w14:textId="77777777" w:rsidR="009124DD" w:rsidRDefault="009124DD" w:rsidP="008B081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333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6AD42" w14:textId="77777777" w:rsidR="000E78D5" w:rsidRDefault="000E78D5" w:rsidP="008B0818">
      <w:r>
        <w:separator/>
      </w:r>
    </w:p>
  </w:footnote>
  <w:footnote w:type="continuationSeparator" w:id="0">
    <w:p w14:paraId="0F191AE0" w14:textId="77777777" w:rsidR="000E78D5" w:rsidRDefault="000E78D5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CAA"/>
    <w:rsid w:val="00010291"/>
    <w:rsid w:val="00034346"/>
    <w:rsid w:val="00087178"/>
    <w:rsid w:val="000E33EA"/>
    <w:rsid w:val="000E78D5"/>
    <w:rsid w:val="00134402"/>
    <w:rsid w:val="001570B2"/>
    <w:rsid w:val="001624C3"/>
    <w:rsid w:val="0016282D"/>
    <w:rsid w:val="00195F81"/>
    <w:rsid w:val="00220400"/>
    <w:rsid w:val="00263075"/>
    <w:rsid w:val="002733AA"/>
    <w:rsid w:val="002A068F"/>
    <w:rsid w:val="00347A5B"/>
    <w:rsid w:val="00374F5F"/>
    <w:rsid w:val="00381ECC"/>
    <w:rsid w:val="0039194A"/>
    <w:rsid w:val="003D36E8"/>
    <w:rsid w:val="004611DB"/>
    <w:rsid w:val="004F689B"/>
    <w:rsid w:val="005940E5"/>
    <w:rsid w:val="00597C04"/>
    <w:rsid w:val="005D2D39"/>
    <w:rsid w:val="005F2931"/>
    <w:rsid w:val="006269ED"/>
    <w:rsid w:val="0068245E"/>
    <w:rsid w:val="00684A8A"/>
    <w:rsid w:val="0069500E"/>
    <w:rsid w:val="006973C3"/>
    <w:rsid w:val="006A274F"/>
    <w:rsid w:val="006C2CF5"/>
    <w:rsid w:val="00713F12"/>
    <w:rsid w:val="007322A5"/>
    <w:rsid w:val="007A4EDB"/>
    <w:rsid w:val="0083195F"/>
    <w:rsid w:val="00834305"/>
    <w:rsid w:val="008365E3"/>
    <w:rsid w:val="00873417"/>
    <w:rsid w:val="00886CAA"/>
    <w:rsid w:val="00897FB4"/>
    <w:rsid w:val="008B0818"/>
    <w:rsid w:val="00902A42"/>
    <w:rsid w:val="009124DD"/>
    <w:rsid w:val="0094423C"/>
    <w:rsid w:val="009661D9"/>
    <w:rsid w:val="00971CAF"/>
    <w:rsid w:val="00A12D60"/>
    <w:rsid w:val="00A95506"/>
    <w:rsid w:val="00AB123B"/>
    <w:rsid w:val="00B168F9"/>
    <w:rsid w:val="00B368A1"/>
    <w:rsid w:val="00B617C9"/>
    <w:rsid w:val="00B87D53"/>
    <w:rsid w:val="00B90655"/>
    <w:rsid w:val="00BD6DAD"/>
    <w:rsid w:val="00BE1D7E"/>
    <w:rsid w:val="00C67FD5"/>
    <w:rsid w:val="00C93A32"/>
    <w:rsid w:val="00CE754C"/>
    <w:rsid w:val="00CF207A"/>
    <w:rsid w:val="00D529A9"/>
    <w:rsid w:val="00D63B4C"/>
    <w:rsid w:val="00DA3333"/>
    <w:rsid w:val="00DC1F2A"/>
    <w:rsid w:val="00E402F3"/>
    <w:rsid w:val="00E43EFE"/>
    <w:rsid w:val="00F0092F"/>
    <w:rsid w:val="00F12A85"/>
    <w:rsid w:val="00F15090"/>
    <w:rsid w:val="00F32264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83057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Title">
    <w:name w:val="Title"/>
    <w:basedOn w:val="Normal"/>
    <w:link w:val="Title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e">
    <w:name w:val="Date"/>
    <w:basedOn w:val="Normal"/>
    <w:link w:val="Date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Time">
    <w:name w:val="Time"/>
    <w:basedOn w:val="Norma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Location">
    <w:name w:val="Location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Info">
    <w:name w:val="Contact Info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A85"/>
    <w:rPr>
      <w:rFonts w:ascii="Bodoni MT" w:hAnsi="Bodoni MT"/>
      <w:sz w:val="22"/>
      <w:szCs w:val="2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52001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NoSpacing">
    <w:name w:val="No Spacing"/>
    <w:uiPriority w:val="98"/>
    <w:semiHidden/>
    <w:qFormat/>
    <w:rsid w:val="00A95506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6269ED"/>
    <w:pPr>
      <w:ind w:left="0"/>
      <w:jc w:val="center"/>
    </w:pPr>
    <w:rPr>
      <w:caps/>
      <w:color w:val="FFFFFF" w:themeColor="background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inne/Library/Containers/com.microsoft.Word/Data/Library/Application%20Support/Microsoft/Office/16.0/DTS/Search/%7bE93DE072-6683-774C-BADA-DB178E486986%7dtf1641213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BDF0FB52CB1049BFBA124473C161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AA273-7831-0543-82CC-18EB01F4355A}"/>
      </w:docPartPr>
      <w:docPartBody>
        <w:p w:rsidR="00000000" w:rsidRDefault="006B2E3B" w:rsidP="006B2E3B">
          <w:pPr>
            <w:pStyle w:val="0BBDF0FB52CB1049BFBA124473C16140"/>
          </w:pPr>
          <w:r w:rsidRPr="0016282D">
            <w:rPr>
              <w:rStyle w:val="DateChar"/>
            </w:rPr>
            <w:t>DATE</w:t>
          </w:r>
        </w:p>
      </w:docPartBody>
    </w:docPart>
    <w:docPart>
      <w:docPartPr>
        <w:name w:val="63C0DF73EA66F64688D84837258193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A65FF-BCA7-8047-8D68-0C1BE26008A6}"/>
      </w:docPartPr>
      <w:docPartBody>
        <w:p w:rsidR="00000000" w:rsidRDefault="006B2E3B" w:rsidP="006B2E3B">
          <w:pPr>
            <w:pStyle w:val="63C0DF73EA66F64688D8483725819306"/>
          </w:pPr>
          <w:r w:rsidRPr="00873417">
            <w:rPr>
              <w:caps/>
            </w:rPr>
            <w:t>TIME</w:t>
          </w:r>
        </w:p>
      </w:docPartBody>
    </w:docPart>
    <w:docPart>
      <w:docPartPr>
        <w:name w:val="9442B7380AA5FE43BB9EB83C81824D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79CA12-EC56-8C4C-BC3A-4BAEA84083CE}"/>
      </w:docPartPr>
      <w:docPartBody>
        <w:p w:rsidR="00000000" w:rsidRDefault="006B2E3B" w:rsidP="006B2E3B">
          <w:pPr>
            <w:pStyle w:val="9442B7380AA5FE43BB9EB83C81824DD2"/>
          </w:pPr>
          <w:r>
            <w:t>LOCATION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4D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E3B"/>
    <w:rsid w:val="006B2E3B"/>
    <w:rsid w:val="00CA6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595959" w:themeColor="text1" w:themeTint="A6"/>
    </w:rPr>
  </w:style>
  <w:style w:type="paragraph" w:customStyle="1" w:styleId="48F482385CCACB498FF2EAA8B83D4687">
    <w:name w:val="48F482385CCACB498FF2EAA8B83D4687"/>
  </w:style>
  <w:style w:type="paragraph" w:customStyle="1" w:styleId="5AD765D38976B8468C7040B596057F06">
    <w:name w:val="5AD765D38976B8468C7040B596057F06"/>
  </w:style>
  <w:style w:type="paragraph" w:customStyle="1" w:styleId="C14647913096704D858F10086803B12E">
    <w:name w:val="C14647913096704D858F10086803B12E"/>
  </w:style>
  <w:style w:type="paragraph" w:customStyle="1" w:styleId="34141F6D9B38EB4E90B49F1907FE836B">
    <w:name w:val="34141F6D9B38EB4E90B49F1907FE836B"/>
  </w:style>
  <w:style w:type="paragraph" w:customStyle="1" w:styleId="990FCB982A55814C8BD05DAB3D83992B">
    <w:name w:val="990FCB982A55814C8BD05DAB3D83992B"/>
  </w:style>
  <w:style w:type="paragraph" w:styleId="Title">
    <w:name w:val="Title"/>
    <w:basedOn w:val="Normal"/>
    <w:link w:val="TitleChar"/>
    <w:uiPriority w:val="1"/>
    <w:qFormat/>
    <w:rsid w:val="006B2E3B"/>
    <w:pPr>
      <w:spacing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6B2E3B"/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78DC63FE5976648862CA0624A79D728">
    <w:name w:val="378DC63FE5976648862CA0624A79D728"/>
  </w:style>
  <w:style w:type="paragraph" w:styleId="Subtitle">
    <w:name w:val="Subtitle"/>
    <w:basedOn w:val="Normal"/>
    <w:link w:val="SubtitleChar"/>
    <w:uiPriority w:val="1"/>
    <w:qFormat/>
    <w:rsid w:val="006B2E3B"/>
    <w:pPr>
      <w:spacing w:before="120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character" w:customStyle="1" w:styleId="SubtitleChar">
    <w:name w:val="Subtitle Char"/>
    <w:basedOn w:val="DefaultParagraphFont"/>
    <w:link w:val="Subtitle"/>
    <w:uiPriority w:val="1"/>
    <w:rsid w:val="006B2E3B"/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49D19CB3D2C1FE499BD171FCFBB833CB">
    <w:name w:val="49D19CB3D2C1FE499BD171FCFBB833CB"/>
  </w:style>
  <w:style w:type="paragraph" w:styleId="Date">
    <w:name w:val="Date"/>
    <w:basedOn w:val="Normal"/>
    <w:link w:val="DateChar"/>
    <w:uiPriority w:val="2"/>
    <w:qFormat/>
    <w:rsid w:val="006B2E3B"/>
    <w:pPr>
      <w:spacing w:after="240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character" w:customStyle="1" w:styleId="DateChar">
    <w:name w:val="Date Char"/>
    <w:basedOn w:val="DefaultParagraphFont"/>
    <w:link w:val="Date"/>
    <w:uiPriority w:val="2"/>
    <w:rsid w:val="006B2E3B"/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A4AEEBCC87F63B4ABC56A6F346454453">
    <w:name w:val="A4AEEBCC87F63B4ABC56A6F346454453"/>
  </w:style>
  <w:style w:type="paragraph" w:customStyle="1" w:styleId="4D244D64943A214E80D5B945DCBECBDC">
    <w:name w:val="4D244D64943A214E80D5B945DCBECBDC"/>
  </w:style>
  <w:style w:type="paragraph" w:customStyle="1" w:styleId="C7DACB5C6316924BA599F56456F42B28">
    <w:name w:val="C7DACB5C6316924BA599F56456F42B28"/>
  </w:style>
  <w:style w:type="paragraph" w:customStyle="1" w:styleId="B2C6E0EB1A4A98429206ECBD0BFBD36C">
    <w:name w:val="B2C6E0EB1A4A98429206ECBD0BFBD36C"/>
  </w:style>
  <w:style w:type="paragraph" w:customStyle="1" w:styleId="2C766B7167BD5943962393ED6A9998E8">
    <w:name w:val="2C766B7167BD5943962393ED6A9998E8"/>
    <w:rsid w:val="006B2E3B"/>
  </w:style>
  <w:style w:type="paragraph" w:customStyle="1" w:styleId="1913F6C08E628A44A6CB263B0C2A4D1F">
    <w:name w:val="1913F6C08E628A44A6CB263B0C2A4D1F"/>
    <w:rsid w:val="006B2E3B"/>
  </w:style>
  <w:style w:type="paragraph" w:customStyle="1" w:styleId="B77FA0129E22854A9E71ACB1DB82B982">
    <w:name w:val="B77FA0129E22854A9E71ACB1DB82B982"/>
    <w:rsid w:val="006B2E3B"/>
  </w:style>
  <w:style w:type="paragraph" w:customStyle="1" w:styleId="0BBDF0FB52CB1049BFBA124473C16140">
    <w:name w:val="0BBDF0FB52CB1049BFBA124473C16140"/>
    <w:rsid w:val="006B2E3B"/>
  </w:style>
  <w:style w:type="paragraph" w:customStyle="1" w:styleId="63C0DF73EA66F64688D8483725819306">
    <w:name w:val="63C0DF73EA66F64688D8483725819306"/>
    <w:rsid w:val="006B2E3B"/>
  </w:style>
  <w:style w:type="paragraph" w:customStyle="1" w:styleId="9442B7380AA5FE43BB9EB83C81824DD2">
    <w:name w:val="9442B7380AA5FE43BB9EB83C81824DD2"/>
    <w:rsid w:val="006B2E3B"/>
  </w:style>
  <w:style w:type="paragraph" w:customStyle="1" w:styleId="C2465DEBA8575B41893D354905EDCC53">
    <w:name w:val="C2465DEBA8575B41893D354905EDCC53"/>
    <w:rsid w:val="006B2E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7BB6D781-B4F4-43B8-AC66-05CB11EC39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 spring flyer.dotx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2023-10-17T21:29:00Z</dcterms:created>
  <dcterms:modified xsi:type="dcterms:W3CDTF">2023-10-17T21:37:00Z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